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329" w:rsidRDefault="00346329" w:rsidP="009C2749">
      <w:pPr>
        <w:jc w:val="both"/>
        <w:rPr>
          <w:sz w:val="24"/>
        </w:rPr>
      </w:pPr>
      <w:bookmarkStart w:id="0" w:name="_GoBack"/>
      <w:bookmarkEnd w:id="0"/>
    </w:p>
    <w:p w:rsidR="00346329" w:rsidRPr="00346329" w:rsidRDefault="00346329" w:rsidP="00346329">
      <w:pPr>
        <w:adjustRightInd w:val="0"/>
        <w:jc w:val="right"/>
        <w:rPr>
          <w:bCs/>
          <w:sz w:val="24"/>
          <w:szCs w:val="24"/>
        </w:rPr>
      </w:pPr>
      <w:r w:rsidRPr="00346329">
        <w:rPr>
          <w:bCs/>
          <w:sz w:val="24"/>
          <w:szCs w:val="24"/>
        </w:rPr>
        <w:t xml:space="preserve">Приложение </w:t>
      </w:r>
      <w:r w:rsidR="009806E5">
        <w:rPr>
          <w:bCs/>
          <w:sz w:val="24"/>
          <w:szCs w:val="24"/>
        </w:rPr>
        <w:t>к п</w:t>
      </w:r>
      <w:r w:rsidRPr="00346329">
        <w:rPr>
          <w:bCs/>
          <w:sz w:val="24"/>
          <w:szCs w:val="24"/>
        </w:rPr>
        <w:t>риказ</w:t>
      </w:r>
      <w:r w:rsidR="009806E5">
        <w:rPr>
          <w:bCs/>
          <w:sz w:val="24"/>
          <w:szCs w:val="24"/>
        </w:rPr>
        <w:t xml:space="preserve">у </w:t>
      </w:r>
      <w:r w:rsidR="00651C14">
        <w:rPr>
          <w:bCs/>
          <w:sz w:val="24"/>
          <w:szCs w:val="24"/>
        </w:rPr>
        <w:br/>
      </w:r>
      <w:r w:rsidR="009806E5">
        <w:rPr>
          <w:bCs/>
          <w:sz w:val="24"/>
          <w:szCs w:val="24"/>
        </w:rPr>
        <w:t>директора</w:t>
      </w:r>
      <w:r w:rsidRPr="00346329">
        <w:rPr>
          <w:bCs/>
          <w:sz w:val="24"/>
          <w:szCs w:val="24"/>
        </w:rPr>
        <w:t xml:space="preserve"> ИПА РАН</w:t>
      </w:r>
      <w:r w:rsidR="00651C14">
        <w:rPr>
          <w:bCs/>
          <w:sz w:val="24"/>
          <w:szCs w:val="24"/>
        </w:rPr>
        <w:t xml:space="preserve"> </w:t>
      </w:r>
      <w:r w:rsidR="00651C14">
        <w:rPr>
          <w:bCs/>
          <w:sz w:val="24"/>
          <w:szCs w:val="24"/>
        </w:rPr>
        <w:br/>
      </w:r>
      <w:r w:rsidRPr="00346329">
        <w:rPr>
          <w:bCs/>
          <w:sz w:val="24"/>
          <w:szCs w:val="24"/>
        </w:rPr>
        <w:t>№ 85/2-ОД от 21.11.202</w:t>
      </w:r>
      <w:r w:rsidR="00487E61">
        <w:rPr>
          <w:bCs/>
          <w:sz w:val="24"/>
          <w:szCs w:val="24"/>
        </w:rPr>
        <w:t>4</w:t>
      </w:r>
    </w:p>
    <w:p w:rsidR="00346329" w:rsidRPr="00346329" w:rsidRDefault="00346329" w:rsidP="00346329">
      <w:pPr>
        <w:jc w:val="center"/>
        <w:rPr>
          <w:b/>
          <w:bCs/>
          <w:sz w:val="24"/>
          <w:szCs w:val="24"/>
        </w:rPr>
      </w:pPr>
    </w:p>
    <w:p w:rsidR="009806E5" w:rsidRDefault="009806E5" w:rsidP="00346329">
      <w:pPr>
        <w:jc w:val="center"/>
        <w:rPr>
          <w:b/>
          <w:bCs/>
          <w:sz w:val="24"/>
          <w:szCs w:val="24"/>
        </w:rPr>
      </w:pPr>
    </w:p>
    <w:p w:rsidR="00346329" w:rsidRPr="00346329" w:rsidRDefault="00346329" w:rsidP="00346329">
      <w:pPr>
        <w:jc w:val="center"/>
        <w:rPr>
          <w:b/>
          <w:bCs/>
          <w:sz w:val="24"/>
          <w:szCs w:val="24"/>
        </w:rPr>
      </w:pPr>
      <w:r w:rsidRPr="00346329">
        <w:rPr>
          <w:b/>
          <w:bCs/>
          <w:sz w:val="24"/>
          <w:szCs w:val="24"/>
        </w:rPr>
        <w:t xml:space="preserve">Перечень </w:t>
      </w:r>
    </w:p>
    <w:p w:rsidR="00346329" w:rsidRPr="00346329" w:rsidRDefault="00346329" w:rsidP="00346329">
      <w:pPr>
        <w:spacing w:before="120" w:after="120"/>
        <w:jc w:val="center"/>
        <w:rPr>
          <w:b/>
          <w:bCs/>
          <w:sz w:val="24"/>
          <w:szCs w:val="24"/>
        </w:rPr>
      </w:pPr>
      <w:r w:rsidRPr="00346329">
        <w:rPr>
          <w:b/>
          <w:bCs/>
          <w:sz w:val="24"/>
          <w:szCs w:val="24"/>
        </w:rPr>
        <w:t>отдельных должностей ИПА РАН, исполнение должностных (служебных, трудовых) обязанностей по которым предусматривает участие в осуществлении закупок товаров, работ и услуг отдельными видами юридических лиц</w:t>
      </w:r>
    </w:p>
    <w:p w:rsidR="00346329" w:rsidRPr="00346329" w:rsidRDefault="00346329" w:rsidP="00346329">
      <w:pPr>
        <w:spacing w:before="120" w:after="120"/>
        <w:jc w:val="center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63"/>
        <w:gridCol w:w="8024"/>
      </w:tblGrid>
      <w:tr w:rsidR="00346329" w:rsidRPr="00346329" w:rsidTr="00980ED1">
        <w:trPr>
          <w:cantSplit/>
          <w:trHeight w:val="397"/>
          <w:tblHeader/>
        </w:trPr>
        <w:tc>
          <w:tcPr>
            <w:tcW w:w="58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346329" w:rsidRPr="00980ED1" w:rsidRDefault="00346329" w:rsidP="00980ED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  <w:r w:rsidRPr="00980ED1">
              <w:rPr>
                <w:rFonts w:eastAsia="Calibri"/>
                <w:sz w:val="24"/>
                <w:szCs w:val="24"/>
              </w:rPr>
              <w:t>№</w:t>
            </w:r>
          </w:p>
          <w:p w:rsidR="00346329" w:rsidRPr="00980ED1" w:rsidRDefault="00346329" w:rsidP="00980ED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  <w:r w:rsidRPr="00980ED1">
              <w:rPr>
                <w:rFonts w:eastAsia="Calibri"/>
                <w:sz w:val="24"/>
                <w:szCs w:val="24"/>
              </w:rPr>
              <w:t>п/п</w:t>
            </w:r>
          </w:p>
        </w:tc>
        <w:tc>
          <w:tcPr>
            <w:tcW w:w="441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346329" w:rsidRPr="00980ED1" w:rsidRDefault="00346329" w:rsidP="00980ED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  <w:r w:rsidRPr="00980ED1">
              <w:rPr>
                <w:rFonts w:eastAsia="Calibri"/>
                <w:sz w:val="24"/>
                <w:szCs w:val="24"/>
              </w:rPr>
              <w:t>Должность</w:t>
            </w:r>
          </w:p>
        </w:tc>
      </w:tr>
      <w:tr w:rsidR="00346329" w:rsidRPr="00346329" w:rsidTr="00980ED1">
        <w:trPr>
          <w:cantSplit/>
          <w:trHeight w:val="397"/>
        </w:trPr>
        <w:tc>
          <w:tcPr>
            <w:tcW w:w="58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6329" w:rsidRPr="00980ED1" w:rsidRDefault="00346329" w:rsidP="00980ED1">
            <w:pPr>
              <w:pStyle w:val="aa"/>
              <w:widowControl w:val="0"/>
              <w:numPr>
                <w:ilvl w:val="0"/>
                <w:numId w:val="6"/>
              </w:numPr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41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6329" w:rsidRPr="00980ED1" w:rsidRDefault="00346329" w:rsidP="00980ED1">
            <w:pPr>
              <w:widowControl w:val="0"/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980ED1">
              <w:rPr>
                <w:rFonts w:eastAsia="Calibri"/>
                <w:sz w:val="24"/>
                <w:szCs w:val="24"/>
              </w:rPr>
              <w:t>Начальник отдела закупок</w:t>
            </w:r>
          </w:p>
        </w:tc>
      </w:tr>
      <w:tr w:rsidR="00346329" w:rsidRPr="00346329" w:rsidTr="00980ED1">
        <w:trPr>
          <w:cantSplit/>
          <w:trHeight w:val="397"/>
        </w:trPr>
        <w:tc>
          <w:tcPr>
            <w:tcW w:w="58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6329" w:rsidRPr="00980ED1" w:rsidRDefault="00346329" w:rsidP="00980ED1">
            <w:pPr>
              <w:pStyle w:val="aa"/>
              <w:widowControl w:val="0"/>
              <w:numPr>
                <w:ilvl w:val="0"/>
                <w:numId w:val="6"/>
              </w:numPr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41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6329" w:rsidRPr="00980ED1" w:rsidRDefault="00346329" w:rsidP="00980ED1">
            <w:pPr>
              <w:widowControl w:val="0"/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980ED1">
              <w:rPr>
                <w:rFonts w:eastAsia="Calibri"/>
                <w:sz w:val="24"/>
                <w:szCs w:val="24"/>
              </w:rPr>
              <w:t>Специалист по организации закупок</w:t>
            </w:r>
          </w:p>
        </w:tc>
      </w:tr>
      <w:tr w:rsidR="00346329" w:rsidRPr="00346329" w:rsidTr="00980ED1">
        <w:trPr>
          <w:cantSplit/>
          <w:trHeight w:val="397"/>
        </w:trPr>
        <w:tc>
          <w:tcPr>
            <w:tcW w:w="58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6329" w:rsidRPr="00980ED1" w:rsidRDefault="00346329" w:rsidP="00980ED1">
            <w:pPr>
              <w:pStyle w:val="aa"/>
              <w:widowControl w:val="0"/>
              <w:numPr>
                <w:ilvl w:val="0"/>
                <w:numId w:val="6"/>
              </w:numPr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41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6329" w:rsidRPr="00980ED1" w:rsidRDefault="00346329" w:rsidP="00980ED1">
            <w:pPr>
              <w:widowControl w:val="0"/>
              <w:autoSpaceDE w:val="0"/>
              <w:autoSpaceDN w:val="0"/>
              <w:rPr>
                <w:rFonts w:eastAsia="Calibri"/>
                <w:sz w:val="24"/>
                <w:szCs w:val="24"/>
              </w:rPr>
            </w:pPr>
            <w:r w:rsidRPr="00980ED1">
              <w:rPr>
                <w:rFonts w:eastAsia="Calibri"/>
                <w:sz w:val="24"/>
                <w:szCs w:val="24"/>
              </w:rPr>
              <w:t>Инженер отдела закупок</w:t>
            </w:r>
          </w:p>
        </w:tc>
      </w:tr>
    </w:tbl>
    <w:p w:rsidR="00346329" w:rsidRPr="00346329" w:rsidRDefault="00346329" w:rsidP="00346329">
      <w:pPr>
        <w:rPr>
          <w:sz w:val="24"/>
          <w:szCs w:val="24"/>
        </w:rPr>
      </w:pPr>
    </w:p>
    <w:p w:rsidR="00346329" w:rsidRDefault="00346329" w:rsidP="009C2749">
      <w:pPr>
        <w:jc w:val="both"/>
        <w:rPr>
          <w:sz w:val="24"/>
        </w:rPr>
      </w:pPr>
    </w:p>
    <w:sectPr w:rsidR="00346329" w:rsidSect="00C5223A">
      <w:pgSz w:w="11906" w:h="16838"/>
      <w:pgMar w:top="1440" w:right="1133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5CC" w:rsidRDefault="00DB25CC">
      <w:r>
        <w:separator/>
      </w:r>
    </w:p>
  </w:endnote>
  <w:endnote w:type="continuationSeparator" w:id="0">
    <w:p w:rsidR="00DB25CC" w:rsidRDefault="00DB2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5CC" w:rsidRDefault="00DB25CC">
      <w:r>
        <w:separator/>
      </w:r>
    </w:p>
  </w:footnote>
  <w:footnote w:type="continuationSeparator" w:id="0">
    <w:p w:rsidR="00DB25CC" w:rsidRDefault="00DB25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74A2C"/>
    <w:multiLevelType w:val="hybridMultilevel"/>
    <w:tmpl w:val="B768A6D2"/>
    <w:lvl w:ilvl="0" w:tplc="5216A91C">
      <w:start w:val="1"/>
      <w:numFmt w:val="decimal"/>
      <w:lvlText w:val="%1."/>
      <w:lvlJc w:val="left"/>
      <w:pPr>
        <w:ind w:left="107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">
    <w:nsid w:val="21074B48"/>
    <w:multiLevelType w:val="hybridMultilevel"/>
    <w:tmpl w:val="4F4808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F94B18"/>
    <w:multiLevelType w:val="multilevel"/>
    <w:tmpl w:val="C9D82254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">
    <w:nsid w:val="4001257E"/>
    <w:multiLevelType w:val="hybridMultilevel"/>
    <w:tmpl w:val="858CF2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0C0AD5"/>
    <w:multiLevelType w:val="hybridMultilevel"/>
    <w:tmpl w:val="A9C6A732"/>
    <w:lvl w:ilvl="0" w:tplc="6E3217E0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844ECA"/>
    <w:multiLevelType w:val="multilevel"/>
    <w:tmpl w:val="D834BB9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2B8"/>
    <w:rsid w:val="0001370A"/>
    <w:rsid w:val="00013A0C"/>
    <w:rsid w:val="00034F9B"/>
    <w:rsid w:val="0005740E"/>
    <w:rsid w:val="00077956"/>
    <w:rsid w:val="000F44E0"/>
    <w:rsid w:val="00127151"/>
    <w:rsid w:val="00127F26"/>
    <w:rsid w:val="0013208A"/>
    <w:rsid w:val="001467B3"/>
    <w:rsid w:val="00151278"/>
    <w:rsid w:val="00173D6C"/>
    <w:rsid w:val="00174D6A"/>
    <w:rsid w:val="001C1BD1"/>
    <w:rsid w:val="001F5459"/>
    <w:rsid w:val="00216F86"/>
    <w:rsid w:val="002B6B57"/>
    <w:rsid w:val="00327433"/>
    <w:rsid w:val="00346329"/>
    <w:rsid w:val="0036498F"/>
    <w:rsid w:val="00370745"/>
    <w:rsid w:val="003849FE"/>
    <w:rsid w:val="0038605E"/>
    <w:rsid w:val="00391116"/>
    <w:rsid w:val="003A3321"/>
    <w:rsid w:val="003A6397"/>
    <w:rsid w:val="003E19AF"/>
    <w:rsid w:val="00417CEA"/>
    <w:rsid w:val="00437841"/>
    <w:rsid w:val="00443CC1"/>
    <w:rsid w:val="0046292D"/>
    <w:rsid w:val="00487E61"/>
    <w:rsid w:val="004F2CA6"/>
    <w:rsid w:val="00514090"/>
    <w:rsid w:val="00530FBA"/>
    <w:rsid w:val="00532703"/>
    <w:rsid w:val="00534091"/>
    <w:rsid w:val="0054720B"/>
    <w:rsid w:val="00582554"/>
    <w:rsid w:val="005B4184"/>
    <w:rsid w:val="005E20CB"/>
    <w:rsid w:val="005E5859"/>
    <w:rsid w:val="00651C14"/>
    <w:rsid w:val="006667C9"/>
    <w:rsid w:val="006A4C9C"/>
    <w:rsid w:val="006B02BE"/>
    <w:rsid w:val="006D32B8"/>
    <w:rsid w:val="006D32E0"/>
    <w:rsid w:val="006E41A8"/>
    <w:rsid w:val="007562D4"/>
    <w:rsid w:val="007572E0"/>
    <w:rsid w:val="007E53F6"/>
    <w:rsid w:val="00821222"/>
    <w:rsid w:val="00853B53"/>
    <w:rsid w:val="00870E59"/>
    <w:rsid w:val="0087715A"/>
    <w:rsid w:val="008B0D69"/>
    <w:rsid w:val="008D3EE9"/>
    <w:rsid w:val="008E57DE"/>
    <w:rsid w:val="008F29B2"/>
    <w:rsid w:val="00900399"/>
    <w:rsid w:val="00914653"/>
    <w:rsid w:val="009205B8"/>
    <w:rsid w:val="00921C5C"/>
    <w:rsid w:val="009463C1"/>
    <w:rsid w:val="009806E5"/>
    <w:rsid w:val="00980ED1"/>
    <w:rsid w:val="00987173"/>
    <w:rsid w:val="009B30C1"/>
    <w:rsid w:val="009B466A"/>
    <w:rsid w:val="009B4AED"/>
    <w:rsid w:val="009C2749"/>
    <w:rsid w:val="009C43E2"/>
    <w:rsid w:val="009E7DC0"/>
    <w:rsid w:val="009F0EA0"/>
    <w:rsid w:val="00A05386"/>
    <w:rsid w:val="00A20171"/>
    <w:rsid w:val="00A46A5C"/>
    <w:rsid w:val="00A87A89"/>
    <w:rsid w:val="00AB0EE8"/>
    <w:rsid w:val="00AF2D3E"/>
    <w:rsid w:val="00B12990"/>
    <w:rsid w:val="00B40F68"/>
    <w:rsid w:val="00B53056"/>
    <w:rsid w:val="00B56591"/>
    <w:rsid w:val="00BB54A1"/>
    <w:rsid w:val="00BD76A2"/>
    <w:rsid w:val="00BE3525"/>
    <w:rsid w:val="00C03F57"/>
    <w:rsid w:val="00C04FAA"/>
    <w:rsid w:val="00C17C83"/>
    <w:rsid w:val="00C4236A"/>
    <w:rsid w:val="00C43A06"/>
    <w:rsid w:val="00C519DA"/>
    <w:rsid w:val="00C5223A"/>
    <w:rsid w:val="00C526ED"/>
    <w:rsid w:val="00C66AF8"/>
    <w:rsid w:val="00C81E32"/>
    <w:rsid w:val="00C837C6"/>
    <w:rsid w:val="00C83C47"/>
    <w:rsid w:val="00C84511"/>
    <w:rsid w:val="00CB7E12"/>
    <w:rsid w:val="00CE1E63"/>
    <w:rsid w:val="00D45C4C"/>
    <w:rsid w:val="00D60623"/>
    <w:rsid w:val="00D730B4"/>
    <w:rsid w:val="00D95170"/>
    <w:rsid w:val="00DA7B87"/>
    <w:rsid w:val="00DB25CC"/>
    <w:rsid w:val="00DD3F3E"/>
    <w:rsid w:val="00DF1D76"/>
    <w:rsid w:val="00E1577C"/>
    <w:rsid w:val="00E15FC1"/>
    <w:rsid w:val="00E414EE"/>
    <w:rsid w:val="00E46CCE"/>
    <w:rsid w:val="00E60E55"/>
    <w:rsid w:val="00E67145"/>
    <w:rsid w:val="00E706D6"/>
    <w:rsid w:val="00E81016"/>
    <w:rsid w:val="00EC7998"/>
    <w:rsid w:val="00F31183"/>
    <w:rsid w:val="00F6148E"/>
    <w:rsid w:val="00F97B88"/>
    <w:rsid w:val="00FB516C"/>
    <w:rsid w:val="00FD6ECD"/>
    <w:rsid w:val="00FF4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link w:val="a4"/>
    <w:qFormat/>
    <w:pPr>
      <w:jc w:val="center"/>
    </w:pPr>
    <w:rPr>
      <w:sz w:val="32"/>
    </w:rPr>
  </w:style>
  <w:style w:type="paragraph" w:styleId="a5">
    <w:name w:val="Subtitle"/>
    <w:basedOn w:val="a"/>
    <w:link w:val="a6"/>
    <w:qFormat/>
    <w:pPr>
      <w:jc w:val="center"/>
    </w:pPr>
    <w:rPr>
      <w:b/>
      <w:sz w:val="32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DD3F3E"/>
    <w:rPr>
      <w:rFonts w:ascii="Tahoma" w:hAnsi="Tahoma" w:cs="Tahoma"/>
      <w:sz w:val="16"/>
      <w:szCs w:val="16"/>
    </w:rPr>
  </w:style>
  <w:style w:type="character" w:customStyle="1" w:styleId="a4">
    <w:name w:val="Название Знак"/>
    <w:link w:val="a3"/>
    <w:rsid w:val="00151278"/>
    <w:rPr>
      <w:sz w:val="32"/>
    </w:rPr>
  </w:style>
  <w:style w:type="character" w:customStyle="1" w:styleId="a6">
    <w:name w:val="Подзаголовок Знак"/>
    <w:link w:val="a5"/>
    <w:rsid w:val="00151278"/>
    <w:rPr>
      <w:b/>
      <w:sz w:val="32"/>
    </w:rPr>
  </w:style>
  <w:style w:type="character" w:customStyle="1" w:styleId="10">
    <w:name w:val="Заголовок 1 Знак"/>
    <w:link w:val="1"/>
    <w:rsid w:val="00A46A5C"/>
    <w:rPr>
      <w:b/>
      <w:sz w:val="36"/>
    </w:rPr>
  </w:style>
  <w:style w:type="character" w:customStyle="1" w:styleId="20">
    <w:name w:val="Заголовок 2 Знак"/>
    <w:link w:val="2"/>
    <w:rsid w:val="00A46A5C"/>
    <w:rPr>
      <w:b/>
      <w:sz w:val="22"/>
    </w:rPr>
  </w:style>
  <w:style w:type="paragraph" w:styleId="aa">
    <w:name w:val="List Paragraph"/>
    <w:basedOn w:val="a"/>
    <w:uiPriority w:val="1"/>
    <w:qFormat/>
    <w:rsid w:val="0087715A"/>
    <w:pPr>
      <w:ind w:left="708"/>
    </w:pPr>
  </w:style>
  <w:style w:type="table" w:styleId="ab">
    <w:name w:val="Table Grid"/>
    <w:basedOn w:val="a1"/>
    <w:uiPriority w:val="59"/>
    <w:rsid w:val="007562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34632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link w:val="a4"/>
    <w:qFormat/>
    <w:pPr>
      <w:jc w:val="center"/>
    </w:pPr>
    <w:rPr>
      <w:sz w:val="32"/>
    </w:rPr>
  </w:style>
  <w:style w:type="paragraph" w:styleId="a5">
    <w:name w:val="Subtitle"/>
    <w:basedOn w:val="a"/>
    <w:link w:val="a6"/>
    <w:qFormat/>
    <w:pPr>
      <w:jc w:val="center"/>
    </w:pPr>
    <w:rPr>
      <w:b/>
      <w:sz w:val="32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DD3F3E"/>
    <w:rPr>
      <w:rFonts w:ascii="Tahoma" w:hAnsi="Tahoma" w:cs="Tahoma"/>
      <w:sz w:val="16"/>
      <w:szCs w:val="16"/>
    </w:rPr>
  </w:style>
  <w:style w:type="character" w:customStyle="1" w:styleId="a4">
    <w:name w:val="Название Знак"/>
    <w:link w:val="a3"/>
    <w:rsid w:val="00151278"/>
    <w:rPr>
      <w:sz w:val="32"/>
    </w:rPr>
  </w:style>
  <w:style w:type="character" w:customStyle="1" w:styleId="a6">
    <w:name w:val="Подзаголовок Знак"/>
    <w:link w:val="a5"/>
    <w:rsid w:val="00151278"/>
    <w:rPr>
      <w:b/>
      <w:sz w:val="32"/>
    </w:rPr>
  </w:style>
  <w:style w:type="character" w:customStyle="1" w:styleId="10">
    <w:name w:val="Заголовок 1 Знак"/>
    <w:link w:val="1"/>
    <w:rsid w:val="00A46A5C"/>
    <w:rPr>
      <w:b/>
      <w:sz w:val="36"/>
    </w:rPr>
  </w:style>
  <w:style w:type="character" w:customStyle="1" w:styleId="20">
    <w:name w:val="Заголовок 2 Знак"/>
    <w:link w:val="2"/>
    <w:rsid w:val="00A46A5C"/>
    <w:rPr>
      <w:b/>
      <w:sz w:val="22"/>
    </w:rPr>
  </w:style>
  <w:style w:type="paragraph" w:styleId="aa">
    <w:name w:val="List Paragraph"/>
    <w:basedOn w:val="a"/>
    <w:uiPriority w:val="1"/>
    <w:qFormat/>
    <w:rsid w:val="0087715A"/>
    <w:pPr>
      <w:ind w:left="708"/>
    </w:pPr>
  </w:style>
  <w:style w:type="table" w:styleId="ab">
    <w:name w:val="Table Grid"/>
    <w:basedOn w:val="a1"/>
    <w:uiPriority w:val="59"/>
    <w:rsid w:val="007562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34632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&#1064;&#1072;&#1073;&#1083;&#1086;&#1085;&#1099;\&#1055;&#1088;&#1080;&#1082;&#1072;&#1079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Приказ.dot</Template>
  <TotalTime>0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АКАДЕМИЯ НАУК</vt:lpstr>
    </vt:vector>
  </TitlesOfParts>
  <Company>ИПА РАН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АКАДЕМИЯ НАУК</dc:title>
  <dc:creator>Левантовская Т.В.</dc:creator>
  <cp:lastModifiedBy>-</cp:lastModifiedBy>
  <cp:revision>2</cp:revision>
  <cp:lastPrinted>2025-01-27T07:12:00Z</cp:lastPrinted>
  <dcterms:created xsi:type="dcterms:W3CDTF">2025-03-04T10:50:00Z</dcterms:created>
  <dcterms:modified xsi:type="dcterms:W3CDTF">2025-03-04T10:50:00Z</dcterms:modified>
</cp:coreProperties>
</file>